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E95" w:rsidRDefault="005A3E95"/>
    <w:p w:rsidR="005A3E95" w:rsidRDefault="005A3E95">
      <w:r>
        <w:t xml:space="preserve">                                                                   </w:t>
      </w:r>
      <w:r>
        <w:rPr>
          <w:rFonts w:cs="Cordia New"/>
          <w:noProof/>
        </w:rPr>
        <w:drawing>
          <wp:inline distT="0" distB="0" distL="0" distR="0">
            <wp:extent cx="1533525" cy="1221268"/>
            <wp:effectExtent l="19050" t="0" r="9525" b="0"/>
            <wp:docPr id="2" name="Picture 1" descr="C:\Users\HPCOM\Desktop\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COM\Desktop\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21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E95" w:rsidRDefault="005A3E95" w:rsidP="005A3E95">
      <w:pPr>
        <w:spacing w:after="0"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สถิติ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การให้บริการประชาชน</w:t>
      </w:r>
      <w:r w:rsidRPr="00ED6CB6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:rsidR="005A3E95" w:rsidRDefault="005A3E95" w:rsidP="005A3E95">
      <w:pPr>
        <w:spacing w:after="0"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 w:rsidRPr="00ED6CB6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่วนตำบลพะแสง    อำเภอบ้านตาขุ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  </w:t>
      </w:r>
      <w:r w:rsidRPr="00ED6CB6">
        <w:rPr>
          <w:rFonts w:ascii="TH SarabunPSK" w:hAnsi="TH SarabunPSK" w:cs="TH SarabunPSK"/>
          <w:b/>
          <w:bCs/>
          <w:sz w:val="36"/>
          <w:szCs w:val="36"/>
          <w:cs/>
        </w:rPr>
        <w:t xml:space="preserve">  จังหวัดสุราษฎร์ธานี</w:t>
      </w:r>
    </w:p>
    <w:p w:rsidR="005A3E95" w:rsidRPr="005A3E95" w:rsidRDefault="005A3E95" w:rsidP="005A3E95">
      <w:pPr>
        <w:spacing w:after="0" w:line="0" w:lineRule="atLeast"/>
        <w:jc w:val="center"/>
        <w:rPr>
          <w:rFonts w:ascii="TH SarabunPSK" w:hAnsi="TH SarabunPSK" w:cs="TH SarabunPSK"/>
          <w:sz w:val="36"/>
          <w:szCs w:val="36"/>
        </w:rPr>
      </w:pPr>
      <w:r w:rsidRPr="005A3E95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</w:t>
      </w:r>
      <w:r w:rsidRPr="005A3E95">
        <w:rPr>
          <w:rFonts w:ascii="TH SarabunPSK" w:hAnsi="TH SarabunPSK" w:cs="TH SarabunPSK"/>
          <w:sz w:val="36"/>
          <w:szCs w:val="36"/>
          <w:cs/>
        </w:rPr>
        <w:t>ประจำปี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งบประมาณ  พ.ศ.๒๕๖๓ (๑ ตุลาคม </w:t>
      </w:r>
      <w:r>
        <w:rPr>
          <w:rFonts w:ascii="TH SarabunPSK" w:hAnsi="TH SarabunPSK" w:cs="TH SarabunPSK"/>
          <w:sz w:val="36"/>
          <w:szCs w:val="36"/>
          <w:cs/>
        </w:rPr>
        <w:t>–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๓๑ มีนาคม ๒๕๖๓)</w:t>
      </w:r>
    </w:p>
    <w:tbl>
      <w:tblPr>
        <w:tblStyle w:val="a3"/>
        <w:tblW w:w="0" w:type="auto"/>
        <w:tblInd w:w="108" w:type="dxa"/>
        <w:tblLook w:val="04A0"/>
      </w:tblPr>
      <w:tblGrid>
        <w:gridCol w:w="993"/>
        <w:gridCol w:w="6095"/>
        <w:gridCol w:w="992"/>
        <w:gridCol w:w="1276"/>
      </w:tblGrid>
      <w:tr w:rsidR="004044D4" w:rsidRPr="00ED6CB6" w:rsidTr="004044D4">
        <w:tc>
          <w:tcPr>
            <w:tcW w:w="993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ED6CB6">
              <w:rPr>
                <w:rFonts w:ascii="TH SarabunPSK" w:hAnsi="TH SarabunPSK" w:cs="TH SarabunPSK"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6095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งานการให้บริการ</w:t>
            </w:r>
          </w:p>
        </w:tc>
        <w:tc>
          <w:tcPr>
            <w:tcW w:w="992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ED6CB6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จำนวน 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ED6CB6">
              <w:rPr>
                <w:rFonts w:ascii="TH SarabunPSK" w:hAnsi="TH SarabunPSK" w:cs="TH SarabunPSK"/>
                <w:sz w:val="36"/>
                <w:szCs w:val="36"/>
                <w:cs/>
              </w:rPr>
              <w:t>หมายเหตุ</w:t>
            </w:r>
          </w:p>
        </w:tc>
      </w:tr>
      <w:tr w:rsidR="004044D4" w:rsidRPr="00ED6CB6" w:rsidTr="004044D4">
        <w:tc>
          <w:tcPr>
            <w:tcW w:w="993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</w:t>
            </w:r>
          </w:p>
        </w:tc>
        <w:tc>
          <w:tcPr>
            <w:tcW w:w="6095" w:type="dxa"/>
          </w:tcPr>
          <w:p w:rsidR="005A3E95" w:rsidRPr="00ED6CB6" w:rsidRDefault="005A3E95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งานให้บริการข้อมูลข่าวสาร พ.ร.บ.ข้อมูลข่าวสาร</w:t>
            </w:r>
          </w:p>
        </w:tc>
        <w:tc>
          <w:tcPr>
            <w:tcW w:w="992" w:type="dxa"/>
          </w:tcPr>
          <w:p w:rsidR="005A3E95" w:rsidRPr="00ED6CB6" w:rsidRDefault="00B67156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044D4" w:rsidRPr="00ED6CB6" w:rsidTr="004044D4">
        <w:tc>
          <w:tcPr>
            <w:tcW w:w="993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๒</w:t>
            </w:r>
          </w:p>
        </w:tc>
        <w:tc>
          <w:tcPr>
            <w:tcW w:w="6095" w:type="dxa"/>
          </w:tcPr>
          <w:p w:rsidR="005A3E95" w:rsidRPr="00ED6CB6" w:rsidRDefault="005A3E95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งานร้องทุกข์/ร้องเรียน</w:t>
            </w:r>
          </w:p>
        </w:tc>
        <w:tc>
          <w:tcPr>
            <w:tcW w:w="992" w:type="dxa"/>
          </w:tcPr>
          <w:p w:rsidR="005A3E95" w:rsidRPr="00ED6CB6" w:rsidRDefault="00BC4E19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044D4" w:rsidRPr="00ED6CB6" w:rsidTr="004044D4">
        <w:tc>
          <w:tcPr>
            <w:tcW w:w="993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๓</w:t>
            </w:r>
          </w:p>
        </w:tc>
        <w:tc>
          <w:tcPr>
            <w:tcW w:w="6095" w:type="dxa"/>
          </w:tcPr>
          <w:p w:rsidR="005A3E95" w:rsidRPr="00ED6CB6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งานร้องเรียนการทุจริตและร้องเรียนเจ้าหน้าที่</w:t>
            </w:r>
          </w:p>
        </w:tc>
        <w:tc>
          <w:tcPr>
            <w:tcW w:w="992" w:type="dxa"/>
          </w:tcPr>
          <w:p w:rsidR="005A3E95" w:rsidRPr="00ED6CB6" w:rsidRDefault="00BC4E19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044D4" w:rsidRPr="00ED6CB6" w:rsidTr="004044D4">
        <w:tc>
          <w:tcPr>
            <w:tcW w:w="993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๔</w:t>
            </w:r>
          </w:p>
        </w:tc>
        <w:tc>
          <w:tcPr>
            <w:tcW w:w="6095" w:type="dxa"/>
          </w:tcPr>
          <w:p w:rsidR="005A3E95" w:rsidRPr="00ED6CB6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การขอจดทะเบียนพาณิชย์</w:t>
            </w:r>
          </w:p>
        </w:tc>
        <w:tc>
          <w:tcPr>
            <w:tcW w:w="992" w:type="dxa"/>
          </w:tcPr>
          <w:p w:rsidR="005A3E95" w:rsidRPr="00ED6CB6" w:rsidRDefault="00B67156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๑๐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044D4" w:rsidRPr="00ED6CB6" w:rsidTr="004044D4">
        <w:tc>
          <w:tcPr>
            <w:tcW w:w="993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๕</w:t>
            </w:r>
          </w:p>
        </w:tc>
        <w:tc>
          <w:tcPr>
            <w:tcW w:w="6095" w:type="dxa"/>
          </w:tcPr>
          <w:p w:rsidR="005A3E95" w:rsidRPr="00ED6CB6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การชำระภาษีโรงเรือนและที่ดิน</w:t>
            </w:r>
          </w:p>
        </w:tc>
        <w:tc>
          <w:tcPr>
            <w:tcW w:w="992" w:type="dxa"/>
          </w:tcPr>
          <w:p w:rsidR="005A3E95" w:rsidRPr="00ED6CB6" w:rsidRDefault="00B67156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๑๑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044D4" w:rsidRPr="00ED6CB6" w:rsidTr="004044D4">
        <w:tc>
          <w:tcPr>
            <w:tcW w:w="993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๖</w:t>
            </w:r>
          </w:p>
        </w:tc>
        <w:tc>
          <w:tcPr>
            <w:tcW w:w="6095" w:type="dxa"/>
          </w:tcPr>
          <w:p w:rsidR="005A3E95" w:rsidRPr="00ED6CB6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การชำระภาษีบำรุงท้องที่</w:t>
            </w:r>
          </w:p>
        </w:tc>
        <w:tc>
          <w:tcPr>
            <w:tcW w:w="992" w:type="dxa"/>
          </w:tcPr>
          <w:p w:rsidR="005A3E95" w:rsidRPr="00ED6CB6" w:rsidRDefault="00BC4E19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044D4" w:rsidRPr="00ED6CB6" w:rsidTr="004044D4">
        <w:tc>
          <w:tcPr>
            <w:tcW w:w="993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๗</w:t>
            </w:r>
          </w:p>
        </w:tc>
        <w:tc>
          <w:tcPr>
            <w:tcW w:w="6095" w:type="dxa"/>
          </w:tcPr>
          <w:p w:rsidR="005A3E95" w:rsidRPr="00ED6CB6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การขออนุญาตใช้น้ำประปา</w:t>
            </w:r>
          </w:p>
        </w:tc>
        <w:tc>
          <w:tcPr>
            <w:tcW w:w="992" w:type="dxa"/>
          </w:tcPr>
          <w:p w:rsidR="005A3E95" w:rsidRPr="00ED6CB6" w:rsidRDefault="00B67156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๑๖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044D4" w:rsidRPr="00ED6CB6" w:rsidTr="004044D4">
        <w:tc>
          <w:tcPr>
            <w:tcW w:w="993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๘</w:t>
            </w:r>
          </w:p>
        </w:tc>
        <w:tc>
          <w:tcPr>
            <w:tcW w:w="6095" w:type="dxa"/>
          </w:tcPr>
          <w:p w:rsidR="005A3E95" w:rsidRPr="00ED6CB6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การขออนุญาตใช้บริการจัดเก็บขยะมูลฝอยและ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สิ่งปฎิกูล</w:t>
            </w:r>
            <w:proofErr w:type="spellEnd"/>
          </w:p>
        </w:tc>
        <w:tc>
          <w:tcPr>
            <w:tcW w:w="992" w:type="dxa"/>
          </w:tcPr>
          <w:p w:rsidR="005A3E95" w:rsidRPr="00ED6CB6" w:rsidRDefault="00B67156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๒๑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A3E95" w:rsidRPr="00ED6CB6" w:rsidTr="004044D4">
        <w:tc>
          <w:tcPr>
            <w:tcW w:w="993" w:type="dxa"/>
          </w:tcPr>
          <w:p w:rsidR="005A3E95" w:rsidRDefault="003648A8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๙</w:t>
            </w:r>
          </w:p>
        </w:tc>
        <w:tc>
          <w:tcPr>
            <w:tcW w:w="6095" w:type="dxa"/>
          </w:tcPr>
          <w:p w:rsidR="005A3E95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การขอเลขที่บ้าน</w:t>
            </w:r>
          </w:p>
        </w:tc>
        <w:tc>
          <w:tcPr>
            <w:tcW w:w="992" w:type="dxa"/>
          </w:tcPr>
          <w:p w:rsidR="005A3E95" w:rsidRDefault="00EB53F3" w:rsidP="00B213B9">
            <w:pPr>
              <w:spacing w:line="0" w:lineRule="atLeast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๔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A3E95" w:rsidRPr="00ED6CB6" w:rsidTr="004044D4">
        <w:tc>
          <w:tcPr>
            <w:tcW w:w="993" w:type="dxa"/>
          </w:tcPr>
          <w:p w:rsidR="005A3E95" w:rsidRDefault="003648A8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๑๐</w:t>
            </w:r>
          </w:p>
        </w:tc>
        <w:tc>
          <w:tcPr>
            <w:tcW w:w="6095" w:type="dxa"/>
          </w:tcPr>
          <w:p w:rsidR="005A3E95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การขอหนังสือรับรองสิ่งปลูกสร้าง</w:t>
            </w:r>
          </w:p>
        </w:tc>
        <w:tc>
          <w:tcPr>
            <w:tcW w:w="992" w:type="dxa"/>
          </w:tcPr>
          <w:p w:rsidR="005A3E95" w:rsidRDefault="00EB53F3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๗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A3E95" w:rsidRPr="00ED6CB6" w:rsidTr="004044D4">
        <w:tc>
          <w:tcPr>
            <w:tcW w:w="993" w:type="dxa"/>
          </w:tcPr>
          <w:p w:rsidR="005A3E95" w:rsidRPr="003648A8" w:rsidRDefault="003648A8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๑๑</w:t>
            </w:r>
          </w:p>
        </w:tc>
        <w:tc>
          <w:tcPr>
            <w:tcW w:w="6095" w:type="dxa"/>
          </w:tcPr>
          <w:p w:rsidR="005A3E95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การลงทะเบียนขอรับเบี้ยยังชีพผู้สูงอายุ</w:t>
            </w:r>
          </w:p>
        </w:tc>
        <w:tc>
          <w:tcPr>
            <w:tcW w:w="992" w:type="dxa"/>
          </w:tcPr>
          <w:p w:rsidR="005A3E95" w:rsidRDefault="00615489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๔๒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A3E95" w:rsidRPr="00ED6CB6" w:rsidTr="004044D4">
        <w:tc>
          <w:tcPr>
            <w:tcW w:w="993" w:type="dxa"/>
          </w:tcPr>
          <w:p w:rsidR="005A3E95" w:rsidRPr="003648A8" w:rsidRDefault="003648A8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๑๒</w:t>
            </w:r>
          </w:p>
        </w:tc>
        <w:tc>
          <w:tcPr>
            <w:tcW w:w="6095" w:type="dxa"/>
          </w:tcPr>
          <w:p w:rsidR="005A3E95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การลงทะเบียนขอรับเบี้ยยังชีพผู้พิการ</w:t>
            </w:r>
          </w:p>
        </w:tc>
        <w:tc>
          <w:tcPr>
            <w:tcW w:w="992" w:type="dxa"/>
          </w:tcPr>
          <w:p w:rsidR="005A3E95" w:rsidRDefault="00615489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๙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A3E95" w:rsidRPr="00ED6CB6" w:rsidTr="004044D4">
        <w:tc>
          <w:tcPr>
            <w:tcW w:w="993" w:type="dxa"/>
          </w:tcPr>
          <w:p w:rsidR="005A3E95" w:rsidRDefault="003648A8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๑๓</w:t>
            </w:r>
          </w:p>
        </w:tc>
        <w:tc>
          <w:tcPr>
            <w:tcW w:w="6095" w:type="dxa"/>
          </w:tcPr>
          <w:p w:rsidR="005A3E95" w:rsidRDefault="003648A8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การลงทะเบียนขอรับเบี้ยยังชีพผู้ป่วยเอ</w:t>
            </w:r>
            <w:r w:rsidR="004044D4">
              <w:rPr>
                <w:rFonts w:ascii="TH SarabunPSK" w:hAnsi="TH SarabunPSK" w:cs="TH SarabunPSK" w:hint="cs"/>
                <w:sz w:val="36"/>
                <w:szCs w:val="36"/>
                <w:cs/>
              </w:rPr>
              <w:t>ดส์</w:t>
            </w:r>
          </w:p>
        </w:tc>
        <w:tc>
          <w:tcPr>
            <w:tcW w:w="992" w:type="dxa"/>
          </w:tcPr>
          <w:p w:rsidR="005A3E95" w:rsidRDefault="00615489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A3E95" w:rsidRPr="00ED6CB6" w:rsidTr="004044D4">
        <w:tc>
          <w:tcPr>
            <w:tcW w:w="993" w:type="dxa"/>
          </w:tcPr>
          <w:p w:rsidR="005A3E95" w:rsidRDefault="003648A8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๑๔</w:t>
            </w:r>
          </w:p>
        </w:tc>
        <w:tc>
          <w:tcPr>
            <w:tcW w:w="6095" w:type="dxa"/>
          </w:tcPr>
          <w:p w:rsidR="005A3E95" w:rsidRDefault="004044D4" w:rsidP="005A3E95">
            <w:pPr>
              <w:spacing w:line="0" w:lineRule="atLeas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การลงทะเบียนขอรับสิทธิเงินอุดหนุนเพื่อการเลี้ยงดูเด็กแรกเกิด</w:t>
            </w:r>
          </w:p>
        </w:tc>
        <w:tc>
          <w:tcPr>
            <w:tcW w:w="992" w:type="dxa"/>
          </w:tcPr>
          <w:p w:rsidR="005A3E95" w:rsidRDefault="00615489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๔๖</w:t>
            </w: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A3E95" w:rsidRPr="00ED6CB6" w:rsidTr="004044D4">
        <w:tc>
          <w:tcPr>
            <w:tcW w:w="7088" w:type="dxa"/>
            <w:gridSpan w:val="2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                    รวมทั้งสิ้น</w:t>
            </w:r>
          </w:p>
        </w:tc>
        <w:tc>
          <w:tcPr>
            <w:tcW w:w="992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76" w:type="dxa"/>
          </w:tcPr>
          <w:p w:rsidR="005A3E95" w:rsidRPr="00ED6CB6" w:rsidRDefault="005A3E95" w:rsidP="00B213B9">
            <w:pPr>
              <w:spacing w:line="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:rsidR="005A3E95" w:rsidRDefault="005A3E95" w:rsidP="005A3E95">
      <w:pPr>
        <w:spacing w:after="0" w:line="0" w:lineRule="atLeast"/>
        <w:rPr>
          <w:rFonts w:ascii="TH SarabunPSK" w:hAnsi="TH SarabunPSK" w:cs="TH SarabunPSK"/>
          <w:sz w:val="36"/>
          <w:szCs w:val="36"/>
        </w:rPr>
      </w:pPr>
    </w:p>
    <w:p w:rsidR="00615489" w:rsidRDefault="00615489" w:rsidP="005A3E95">
      <w:pPr>
        <w:spacing w:after="0" w:line="0" w:lineRule="atLeast"/>
        <w:rPr>
          <w:rFonts w:ascii="TH SarabunPSK" w:hAnsi="TH SarabunPSK" w:cs="TH SarabunPSK"/>
          <w:sz w:val="36"/>
          <w:szCs w:val="36"/>
        </w:rPr>
      </w:pPr>
    </w:p>
    <w:p w:rsidR="005A3E95" w:rsidRDefault="005A3E95" w:rsidP="005A3E95">
      <w:pPr>
        <w:spacing w:after="0" w:line="0" w:lineRule="atLeas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       </w:t>
      </w:r>
      <w:r>
        <w:rPr>
          <w:rFonts w:ascii="TH NiramitIT๙" w:hAnsi="TH NiramitIT๙" w:cs="TH NiramitIT๙"/>
          <w:noProof/>
          <w:szCs w:val="24"/>
        </w:rPr>
        <w:drawing>
          <wp:inline distT="0" distB="0" distL="0" distR="0">
            <wp:extent cx="695325" cy="238125"/>
            <wp:effectExtent l="19050" t="0" r="9525" b="0"/>
            <wp:docPr id="1" name="Picture 1" descr="img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06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E95" w:rsidRDefault="005A3E95" w:rsidP="005A3E95">
      <w:pPr>
        <w:spacing w:after="0" w:line="0" w:lineRule="atLeas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  <w:t xml:space="preserve">       </w:t>
      </w:r>
      <w:r>
        <w:rPr>
          <w:rFonts w:ascii="TH SarabunPSK" w:hAnsi="TH SarabunPSK" w:cs="TH SarabunPSK" w:hint="cs"/>
          <w:sz w:val="36"/>
          <w:szCs w:val="36"/>
          <w:cs/>
        </w:rPr>
        <w:t>(นายถาวร   วิเศษ)</w:t>
      </w:r>
    </w:p>
    <w:p w:rsidR="005A3E95" w:rsidRPr="00ED6CB6" w:rsidRDefault="005A3E95" w:rsidP="005A3E95">
      <w:pPr>
        <w:spacing w:after="0" w:line="0" w:lineRule="atLeast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  นายกองค์การบริหารส่วนตำบลพะแสง</w:t>
      </w:r>
    </w:p>
    <w:p w:rsidR="005A3E95" w:rsidRDefault="005A3E95"/>
    <w:sectPr w:rsidR="005A3E95" w:rsidSect="005A3E95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>
    <w:applyBreakingRules/>
  </w:compat>
  <w:rsids>
    <w:rsidRoot w:val="00BC4E19"/>
    <w:rsid w:val="002E5CDF"/>
    <w:rsid w:val="00361E26"/>
    <w:rsid w:val="003648A8"/>
    <w:rsid w:val="004044D4"/>
    <w:rsid w:val="00524075"/>
    <w:rsid w:val="005A3E95"/>
    <w:rsid w:val="00615489"/>
    <w:rsid w:val="006F0196"/>
    <w:rsid w:val="0071543D"/>
    <w:rsid w:val="00A5014B"/>
    <w:rsid w:val="00B67156"/>
    <w:rsid w:val="00BC4E19"/>
    <w:rsid w:val="00EA70F1"/>
    <w:rsid w:val="00EB5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3E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3E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3E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COM\Documents\&#3626;&#3636;&#3606;&#3636;&#3605;&#3636;&#3585;&#3634;&#3619;&#3651;&#3627;&#3657;&#3610;&#3619;&#3636;&#3585;&#3634;&#3619;&#3611;&#3619;&#3632;&#3594;&#3634;&#3594;&#3609;%20&#3611;&#3619;&#3632;&#3592;&#3635;&#3611;&#3637;%20&#3666;&#3669;&#3670;&#3667;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สิถิติการให้บริการประชาชน ประจำปี ๒๕๖๓</Template>
  <TotalTime>66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HPCOM</dc:creator>
  <cp:lastModifiedBy>HPCOM</cp:lastModifiedBy>
  <cp:revision>4</cp:revision>
  <dcterms:created xsi:type="dcterms:W3CDTF">2020-06-18T06:37:00Z</dcterms:created>
  <dcterms:modified xsi:type="dcterms:W3CDTF">2020-06-22T03:29:00Z</dcterms:modified>
</cp:coreProperties>
</file>